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005" w:rsidRPr="006C422B" w:rsidRDefault="00F76005" w:rsidP="007A59EB">
      <w:pPr>
        <w:pStyle w:val="right"/>
        <w:spacing w:before="24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Załącznik nr 2</w:t>
      </w:r>
    </w:p>
    <w:p w:rsidR="00F76005" w:rsidRPr="006C422B" w:rsidRDefault="00F76005" w:rsidP="007A59EB">
      <w:pPr>
        <w:pStyle w:val="right"/>
        <w:spacing w:before="240" w:after="0" w:line="240" w:lineRule="auto"/>
        <w:rPr>
          <w:rFonts w:ascii="Times New Roman" w:hAnsi="Times New Roman" w:cs="Times New Roman"/>
        </w:rPr>
      </w:pPr>
    </w:p>
    <w:p w:rsidR="00F76005" w:rsidRPr="006C422B" w:rsidRDefault="00F76005" w:rsidP="007A59EB">
      <w:pPr>
        <w:pStyle w:val="right"/>
        <w:spacing w:before="240" w:after="0" w:line="240" w:lineRule="auto"/>
        <w:rPr>
          <w:rFonts w:ascii="Times New Roman" w:hAnsi="Times New Roman" w:cs="Times New Roman"/>
        </w:rPr>
      </w:pPr>
      <w:r>
        <w:rPr>
          <w:noProof/>
        </w:rPr>
        <w:pict>
          <v:rect id="Rectangle 4" o:spid="_x0000_s1026" style="position:absolute;left:0;text-align:left;margin-left:11.45pt;margin-top:-30.95pt;width:248.75pt;height:89.85pt;z-index:251658240;visibility:visible">
            <v:textbox>
              <w:txbxContent>
                <w:p w:rsidR="00F76005" w:rsidRDefault="00F76005" w:rsidP="00254213">
                  <w:pPr>
                    <w:jc w:val="center"/>
                    <w:rPr>
                      <w:rFonts w:ascii="Times New Roman" w:hAnsi="Times New Roman" w:cs="Times New Roman"/>
                      <w:sz w:val="16"/>
                    </w:rPr>
                  </w:pPr>
                </w:p>
                <w:p w:rsidR="00F76005" w:rsidRPr="00D51E08" w:rsidRDefault="00F76005" w:rsidP="00254213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</w:p>
                <w:p w:rsidR="00F76005" w:rsidRDefault="00F76005" w:rsidP="0025421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16"/>
                    </w:rPr>
                  </w:pPr>
                </w:p>
                <w:p w:rsidR="00F76005" w:rsidRDefault="00F76005" w:rsidP="0025421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16"/>
                    </w:rPr>
                  </w:pPr>
                </w:p>
                <w:p w:rsidR="00F76005" w:rsidRPr="00D51E08" w:rsidRDefault="00F76005" w:rsidP="0025421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16"/>
                    </w:rPr>
                  </w:pPr>
                  <w:r w:rsidRPr="00D51E08">
                    <w:rPr>
                      <w:rFonts w:ascii="Times New Roman" w:hAnsi="Times New Roman" w:cs="Times New Roman"/>
                      <w:sz w:val="16"/>
                    </w:rPr>
                    <w:t>pieczęć wykonawcy</w:t>
                  </w:r>
                </w:p>
              </w:txbxContent>
            </v:textbox>
          </v:rect>
        </w:pict>
      </w:r>
    </w:p>
    <w:p w:rsidR="00F76005" w:rsidRPr="006C422B" w:rsidRDefault="00F76005" w:rsidP="007A59EB">
      <w:pPr>
        <w:pStyle w:val="right"/>
        <w:spacing w:before="240" w:after="0" w:line="240" w:lineRule="auto"/>
        <w:rPr>
          <w:rFonts w:ascii="Times New Roman" w:hAnsi="Times New Roman" w:cs="Times New Roman"/>
        </w:rPr>
      </w:pPr>
      <w:r w:rsidRPr="006C422B">
        <w:rPr>
          <w:rFonts w:ascii="Times New Roman" w:hAnsi="Times New Roman" w:cs="Times New Roman"/>
        </w:rPr>
        <w:t>......................................., .......................................</w:t>
      </w:r>
    </w:p>
    <w:p w:rsidR="00F76005" w:rsidRDefault="00F76005" w:rsidP="00CD710D">
      <w:pPr>
        <w:spacing w:after="0" w:line="240" w:lineRule="auto"/>
        <w:ind w:left="5040"/>
        <w:rPr>
          <w:rFonts w:ascii="Times New Roman" w:hAnsi="Times New Roman" w:cs="Times New Roman"/>
        </w:rPr>
      </w:pPr>
    </w:p>
    <w:p w:rsidR="00F76005" w:rsidRPr="006C422B" w:rsidRDefault="00F76005" w:rsidP="007A59EB">
      <w:pPr>
        <w:spacing w:after="0" w:line="240" w:lineRule="auto"/>
        <w:ind w:left="5040"/>
        <w:jc w:val="center"/>
        <w:rPr>
          <w:rFonts w:ascii="Times New Roman" w:hAnsi="Times New Roman" w:cs="Times New Roman"/>
        </w:rPr>
      </w:pPr>
      <w:r w:rsidRPr="006C422B">
        <w:rPr>
          <w:rFonts w:ascii="Times New Roman" w:hAnsi="Times New Roman" w:cs="Times New Roman"/>
        </w:rPr>
        <w:tab/>
      </w:r>
      <w:r w:rsidRPr="006C422B">
        <w:rPr>
          <w:rFonts w:ascii="Times New Roman" w:hAnsi="Times New Roman" w:cs="Times New Roman"/>
        </w:rPr>
        <w:tab/>
      </w:r>
      <w:r w:rsidRPr="006C422B">
        <w:rPr>
          <w:rFonts w:ascii="Times New Roman" w:hAnsi="Times New Roman" w:cs="Times New Roman"/>
        </w:rPr>
        <w:tab/>
      </w:r>
      <w:r w:rsidRPr="006C422B">
        <w:rPr>
          <w:rFonts w:ascii="Times New Roman" w:hAnsi="Times New Roman" w:cs="Times New Roman"/>
        </w:rPr>
        <w:tab/>
      </w:r>
      <w:r w:rsidRPr="006C422B">
        <w:rPr>
          <w:rFonts w:ascii="Times New Roman" w:hAnsi="Times New Roman" w:cs="Times New Roman"/>
        </w:rPr>
        <w:tab/>
      </w:r>
      <w:r w:rsidRPr="006C422B">
        <w:rPr>
          <w:rFonts w:ascii="Times New Roman" w:hAnsi="Times New Roman" w:cs="Times New Roman"/>
        </w:rPr>
        <w:tab/>
      </w:r>
      <w:r w:rsidRPr="006C422B">
        <w:rPr>
          <w:rFonts w:ascii="Times New Roman" w:hAnsi="Times New Roman" w:cs="Times New Roman"/>
        </w:rPr>
        <w:tab/>
        <w:t xml:space="preserve">miejsce </w:t>
      </w:r>
      <w:r w:rsidRPr="006C422B">
        <w:rPr>
          <w:rFonts w:ascii="Times New Roman" w:hAnsi="Times New Roman" w:cs="Times New Roman"/>
        </w:rPr>
        <w:tab/>
      </w:r>
      <w:r w:rsidRPr="006C422B">
        <w:rPr>
          <w:rFonts w:ascii="Times New Roman" w:hAnsi="Times New Roman" w:cs="Times New Roman"/>
        </w:rPr>
        <w:tab/>
        <w:t xml:space="preserve"> dnia</w:t>
      </w:r>
    </w:p>
    <w:p w:rsidR="00F76005" w:rsidRDefault="00F76005" w:rsidP="00A0694E">
      <w:pPr>
        <w:pStyle w:val="center"/>
        <w:rPr>
          <w:rStyle w:val="bold"/>
          <w:rFonts w:ascii="Times New Roman" w:hAnsi="Times New Roman" w:cs="Times New Roman"/>
        </w:rPr>
      </w:pPr>
    </w:p>
    <w:p w:rsidR="00F76005" w:rsidRDefault="00F76005" w:rsidP="00A0694E">
      <w:pPr>
        <w:pStyle w:val="center"/>
        <w:rPr>
          <w:rStyle w:val="bold"/>
          <w:rFonts w:ascii="Times New Roman" w:hAnsi="Times New Roman" w:cs="Times New Roman"/>
        </w:rPr>
      </w:pPr>
    </w:p>
    <w:p w:rsidR="00F76005" w:rsidRPr="006C422B" w:rsidRDefault="00F76005" w:rsidP="00A0694E">
      <w:pPr>
        <w:pStyle w:val="center"/>
        <w:rPr>
          <w:rFonts w:ascii="Times New Roman" w:hAnsi="Times New Roman" w:cs="Times New Roman"/>
        </w:rPr>
      </w:pPr>
      <w:r w:rsidRPr="006C422B">
        <w:rPr>
          <w:rStyle w:val="bold"/>
          <w:rFonts w:ascii="Times New Roman" w:hAnsi="Times New Roman" w:cs="Times New Roman"/>
        </w:rPr>
        <w:t>WYKAZ OSÓB</w:t>
      </w:r>
    </w:p>
    <w:tbl>
      <w:tblPr>
        <w:tblW w:w="12227" w:type="dxa"/>
        <w:tblInd w:w="15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A0"/>
      </w:tblPr>
      <w:tblGrid>
        <w:gridCol w:w="620"/>
        <w:gridCol w:w="2710"/>
        <w:gridCol w:w="2978"/>
        <w:gridCol w:w="3035"/>
        <w:gridCol w:w="2884"/>
      </w:tblGrid>
      <w:tr w:rsidR="00F76005" w:rsidRPr="006C422B" w:rsidTr="00CD710D">
        <w:trPr>
          <w:trHeight w:val="1182"/>
        </w:trPr>
        <w:tc>
          <w:tcPr>
            <w:tcW w:w="620" w:type="dxa"/>
            <w:tcBorders>
              <w:bottom w:val="single" w:sz="2" w:space="0" w:color="auto"/>
            </w:tcBorders>
            <w:vAlign w:val="center"/>
          </w:tcPr>
          <w:p w:rsidR="00F76005" w:rsidRPr="002D27F1" w:rsidRDefault="00F76005" w:rsidP="002D27F1">
            <w:pPr>
              <w:pStyle w:val="tableCenter"/>
              <w:spacing w:after="200"/>
              <w:rPr>
                <w:rFonts w:ascii="Times New Roman" w:hAnsi="Times New Roman" w:cs="Times New Roman"/>
              </w:rPr>
            </w:pPr>
            <w:r w:rsidRPr="002D27F1">
              <w:rPr>
                <w:rStyle w:val="bold"/>
                <w:rFonts w:ascii="Times New Roman" w:hAnsi="Times New Roman" w:cs="Times New Roman"/>
              </w:rPr>
              <w:t>L.p.</w:t>
            </w:r>
          </w:p>
        </w:tc>
        <w:tc>
          <w:tcPr>
            <w:tcW w:w="2710" w:type="dxa"/>
            <w:tcBorders>
              <w:bottom w:val="single" w:sz="2" w:space="0" w:color="auto"/>
            </w:tcBorders>
            <w:vAlign w:val="center"/>
          </w:tcPr>
          <w:p w:rsidR="00F76005" w:rsidRPr="002D27F1" w:rsidRDefault="00F76005" w:rsidP="002D27F1">
            <w:pPr>
              <w:pStyle w:val="tableCenter"/>
              <w:spacing w:after="200"/>
              <w:rPr>
                <w:rFonts w:ascii="Times New Roman" w:hAnsi="Times New Roman" w:cs="Times New Roman"/>
              </w:rPr>
            </w:pPr>
            <w:r w:rsidRPr="002D27F1">
              <w:rPr>
                <w:rStyle w:val="bold"/>
                <w:rFonts w:ascii="Times New Roman" w:hAnsi="Times New Roman" w:cs="Times New Roman"/>
              </w:rPr>
              <w:t>Nazwisko i imię</w:t>
            </w:r>
          </w:p>
        </w:tc>
        <w:tc>
          <w:tcPr>
            <w:tcW w:w="2978" w:type="dxa"/>
            <w:tcBorders>
              <w:bottom w:val="single" w:sz="2" w:space="0" w:color="auto"/>
            </w:tcBorders>
            <w:vAlign w:val="center"/>
          </w:tcPr>
          <w:p w:rsidR="00F76005" w:rsidRPr="002D27F1" w:rsidRDefault="00F76005" w:rsidP="002D27F1">
            <w:pPr>
              <w:pStyle w:val="tableCenter"/>
              <w:spacing w:after="200"/>
              <w:rPr>
                <w:rFonts w:ascii="Times New Roman" w:hAnsi="Times New Roman" w:cs="Times New Roman"/>
              </w:rPr>
            </w:pPr>
            <w:r w:rsidRPr="002D27F1">
              <w:rPr>
                <w:rStyle w:val="bold"/>
                <w:rFonts w:ascii="Times New Roman" w:hAnsi="Times New Roman" w:cs="Times New Roman"/>
              </w:rPr>
              <w:t>Wykształcenie</w:t>
            </w:r>
          </w:p>
        </w:tc>
        <w:tc>
          <w:tcPr>
            <w:tcW w:w="3035" w:type="dxa"/>
            <w:tcBorders>
              <w:bottom w:val="single" w:sz="2" w:space="0" w:color="auto"/>
            </w:tcBorders>
            <w:vAlign w:val="center"/>
          </w:tcPr>
          <w:p w:rsidR="00F76005" w:rsidRPr="002D27F1" w:rsidRDefault="00F76005" w:rsidP="002D27F1">
            <w:pPr>
              <w:pStyle w:val="tableCenter"/>
              <w:spacing w:after="200"/>
              <w:rPr>
                <w:rFonts w:ascii="Times New Roman" w:hAnsi="Times New Roman" w:cs="Times New Roman"/>
              </w:rPr>
            </w:pPr>
            <w:r w:rsidRPr="002D27F1">
              <w:rPr>
                <w:rStyle w:val="bold"/>
                <w:rFonts w:ascii="Times New Roman" w:hAnsi="Times New Roman" w:cs="Times New Roman"/>
              </w:rPr>
              <w:t>Proponowane przeznaczenie (zakres wykonywanych czynności)</w:t>
            </w:r>
          </w:p>
        </w:tc>
        <w:tc>
          <w:tcPr>
            <w:tcW w:w="2884" w:type="dxa"/>
            <w:tcBorders>
              <w:bottom w:val="single" w:sz="2" w:space="0" w:color="auto"/>
            </w:tcBorders>
            <w:vAlign w:val="center"/>
          </w:tcPr>
          <w:p w:rsidR="00F76005" w:rsidRPr="002D27F1" w:rsidRDefault="00F76005" w:rsidP="002D27F1">
            <w:pPr>
              <w:pStyle w:val="tableCenter"/>
              <w:spacing w:after="200"/>
              <w:rPr>
                <w:rFonts w:ascii="Times New Roman" w:hAnsi="Times New Roman" w:cs="Times New Roman"/>
              </w:rPr>
            </w:pPr>
            <w:r w:rsidRPr="002D27F1">
              <w:rPr>
                <w:rStyle w:val="bold"/>
                <w:rFonts w:ascii="Times New Roman" w:hAnsi="Times New Roman" w:cs="Times New Roman"/>
              </w:rPr>
              <w:t>Kwalifikacje zawodowe</w:t>
            </w:r>
          </w:p>
        </w:tc>
      </w:tr>
      <w:tr w:rsidR="00F76005" w:rsidRPr="006C422B" w:rsidTr="00CD710D">
        <w:trPr>
          <w:trHeight w:val="1437"/>
        </w:trPr>
        <w:tc>
          <w:tcPr>
            <w:tcW w:w="620" w:type="dxa"/>
            <w:vAlign w:val="center"/>
          </w:tcPr>
          <w:p w:rsidR="00F76005" w:rsidRPr="002D27F1" w:rsidRDefault="00F76005" w:rsidP="002D27F1">
            <w:pPr>
              <w:jc w:val="center"/>
              <w:rPr>
                <w:rFonts w:ascii="Times New Roman" w:hAnsi="Times New Roman" w:cs="Times New Roman"/>
              </w:rPr>
            </w:pPr>
            <w:r w:rsidRPr="002D27F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vAlign w:val="center"/>
          </w:tcPr>
          <w:p w:rsidR="00F76005" w:rsidRPr="002D27F1" w:rsidRDefault="00F76005" w:rsidP="00C52DA7">
            <w:pPr>
              <w:pStyle w:val="p"/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vAlign w:val="center"/>
          </w:tcPr>
          <w:p w:rsidR="00F76005" w:rsidRPr="002D27F1" w:rsidRDefault="00F76005" w:rsidP="00C52DA7">
            <w:pPr>
              <w:pStyle w:val="p"/>
              <w:rPr>
                <w:rFonts w:ascii="Times New Roman" w:hAnsi="Times New Roman" w:cs="Times New Roman"/>
              </w:rPr>
            </w:pPr>
          </w:p>
          <w:p w:rsidR="00F76005" w:rsidRPr="002D27F1" w:rsidRDefault="00F76005" w:rsidP="00C52DA7">
            <w:pPr>
              <w:pStyle w:val="p"/>
              <w:rPr>
                <w:rFonts w:ascii="Times New Roman" w:hAnsi="Times New Roman" w:cs="Times New Roman"/>
              </w:rPr>
            </w:pPr>
          </w:p>
        </w:tc>
        <w:tc>
          <w:tcPr>
            <w:tcW w:w="3035" w:type="dxa"/>
            <w:vAlign w:val="center"/>
          </w:tcPr>
          <w:p w:rsidR="00F76005" w:rsidRPr="002D27F1" w:rsidRDefault="00F76005" w:rsidP="002D27F1">
            <w:pPr>
              <w:pStyle w:val="p"/>
              <w:jc w:val="center"/>
              <w:rPr>
                <w:rFonts w:ascii="Times New Roman" w:hAnsi="Times New Roman" w:cs="Times New Roman"/>
              </w:rPr>
            </w:pPr>
            <w:r w:rsidRPr="002D27F1">
              <w:rPr>
                <w:rFonts w:ascii="Times New Roman" w:hAnsi="Times New Roman" w:cs="Times New Roman"/>
              </w:rPr>
              <w:t>Inspektor Ochrony Danych</w:t>
            </w:r>
          </w:p>
        </w:tc>
        <w:tc>
          <w:tcPr>
            <w:tcW w:w="2884" w:type="dxa"/>
            <w:vAlign w:val="center"/>
          </w:tcPr>
          <w:p w:rsidR="00F76005" w:rsidRPr="002D27F1" w:rsidRDefault="00F76005" w:rsidP="00C52DA7">
            <w:pPr>
              <w:pStyle w:val="p"/>
              <w:rPr>
                <w:rFonts w:ascii="Times New Roman" w:hAnsi="Times New Roman" w:cs="Times New Roman"/>
              </w:rPr>
            </w:pPr>
          </w:p>
          <w:p w:rsidR="00F76005" w:rsidRPr="002D27F1" w:rsidRDefault="00F76005" w:rsidP="00C52DA7">
            <w:pPr>
              <w:pStyle w:val="p"/>
              <w:rPr>
                <w:rFonts w:ascii="Times New Roman" w:hAnsi="Times New Roman" w:cs="Times New Roman"/>
              </w:rPr>
            </w:pPr>
          </w:p>
        </w:tc>
      </w:tr>
    </w:tbl>
    <w:p w:rsidR="00F76005" w:rsidRDefault="00F76005" w:rsidP="00A94DE8">
      <w:pPr>
        <w:pStyle w:val="right"/>
        <w:rPr>
          <w:rFonts w:ascii="Times New Roman" w:hAnsi="Times New Roman" w:cs="Times New Roman"/>
        </w:rPr>
      </w:pPr>
    </w:p>
    <w:p w:rsidR="00F76005" w:rsidRDefault="00F76005" w:rsidP="00A94DE8">
      <w:pPr>
        <w:pStyle w:val="right"/>
        <w:rPr>
          <w:rFonts w:ascii="Times New Roman" w:hAnsi="Times New Roman" w:cs="Times New Roman"/>
        </w:rPr>
      </w:pPr>
    </w:p>
    <w:p w:rsidR="00F76005" w:rsidRDefault="00F76005" w:rsidP="00A94DE8">
      <w:pPr>
        <w:pStyle w:val="right"/>
        <w:rPr>
          <w:rFonts w:ascii="Times New Roman" w:hAnsi="Times New Roman" w:cs="Times New Roman"/>
        </w:rPr>
      </w:pPr>
    </w:p>
    <w:p w:rsidR="00F76005" w:rsidRPr="006C422B" w:rsidRDefault="00F76005" w:rsidP="00A94DE8">
      <w:pPr>
        <w:pStyle w:val="right"/>
        <w:rPr>
          <w:rFonts w:ascii="Times New Roman" w:hAnsi="Times New Roman" w:cs="Times New Roman"/>
        </w:rPr>
      </w:pPr>
      <w:r w:rsidRPr="006C422B">
        <w:rPr>
          <w:rFonts w:ascii="Times New Roman" w:hAnsi="Times New Roman" w:cs="Times New Roman"/>
        </w:rPr>
        <w:t>………………………………………………………………………………</w:t>
      </w:r>
    </w:p>
    <w:p w:rsidR="00F76005" w:rsidRPr="006C422B" w:rsidRDefault="00F76005">
      <w:pPr>
        <w:pStyle w:val="right"/>
        <w:rPr>
          <w:rFonts w:ascii="Times New Roman" w:hAnsi="Times New Roman" w:cs="Times New Roman"/>
        </w:rPr>
      </w:pPr>
      <w:r w:rsidRPr="006C422B">
        <w:rPr>
          <w:rFonts w:ascii="Times New Roman" w:hAnsi="Times New Roman" w:cs="Times New Roman"/>
          <w:sz w:val="18"/>
          <w:szCs w:val="18"/>
        </w:rPr>
        <w:t>podpis i pieczęć osoby uprawnionej do składania oświadczeń woli w imieniu wykonawcy</w:t>
      </w:r>
    </w:p>
    <w:sectPr w:rsidR="00F76005" w:rsidRPr="006C422B" w:rsidSect="002C6AD1">
      <w:pgSz w:w="16838" w:h="11906" w:orient="landscape"/>
      <w:pgMar w:top="720" w:right="720" w:bottom="720" w:left="720" w:header="708" w:footer="708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6005" w:rsidRDefault="00F76005" w:rsidP="0001368A">
      <w:pPr>
        <w:spacing w:after="0" w:line="240" w:lineRule="auto"/>
      </w:pPr>
      <w:r>
        <w:separator/>
      </w:r>
    </w:p>
  </w:endnote>
  <w:endnote w:type="continuationSeparator" w:id="0">
    <w:p w:rsidR="00F76005" w:rsidRDefault="00F76005" w:rsidP="0001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6005" w:rsidRDefault="00F76005" w:rsidP="0001368A">
      <w:pPr>
        <w:spacing w:after="0" w:line="240" w:lineRule="auto"/>
      </w:pPr>
      <w:r>
        <w:separator/>
      </w:r>
    </w:p>
  </w:footnote>
  <w:footnote w:type="continuationSeparator" w:id="0">
    <w:p w:rsidR="00F76005" w:rsidRDefault="00F76005" w:rsidP="000136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FFD1382"/>
    <w:multiLevelType w:val="multilevel"/>
    <w:tmpl w:val="3DC06D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10926EFE"/>
    <w:multiLevelType w:val="multilevel"/>
    <w:tmpl w:val="C23AD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EC101FF"/>
    <w:multiLevelType w:val="multilevel"/>
    <w:tmpl w:val="9EE073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221E1B88"/>
    <w:multiLevelType w:val="multilevel"/>
    <w:tmpl w:val="BC9E8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>
    <w:nsid w:val="2CAF6509"/>
    <w:multiLevelType w:val="multilevel"/>
    <w:tmpl w:val="8B54950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355E12F6"/>
    <w:multiLevelType w:val="multilevel"/>
    <w:tmpl w:val="3E1C16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3DD27473"/>
    <w:multiLevelType w:val="multilevel"/>
    <w:tmpl w:val="5EE4BA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47B945D3"/>
    <w:multiLevelType w:val="multilevel"/>
    <w:tmpl w:val="0A2A5B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4B222335"/>
    <w:multiLevelType w:val="multilevel"/>
    <w:tmpl w:val="C666CA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BE74E5"/>
    <w:multiLevelType w:val="multilevel"/>
    <w:tmpl w:val="92068FD6"/>
    <w:lvl w:ilvl="0">
      <w:start w:val="1"/>
      <w:numFmt w:val="none"/>
      <w:lvlText w:val=""/>
      <w:lvlJc w:val="left"/>
      <w:pPr>
        <w:tabs>
          <w:tab w:val="num" w:pos="0"/>
        </w:tabs>
        <w:ind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55E463B4"/>
    <w:multiLevelType w:val="multilevel"/>
    <w:tmpl w:val="947E23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57A40125"/>
    <w:multiLevelType w:val="multilevel"/>
    <w:tmpl w:val="44083B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D0C6C3A"/>
    <w:multiLevelType w:val="multilevel"/>
    <w:tmpl w:val="5622D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0">
    <w:nsid w:val="62C602A0"/>
    <w:multiLevelType w:val="multilevel"/>
    <w:tmpl w:val="BF0A5C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12"/>
  </w:num>
  <w:num w:numId="4">
    <w:abstractNumId w:val="21"/>
  </w:num>
  <w:num w:numId="5">
    <w:abstractNumId w:val="17"/>
  </w:num>
  <w:num w:numId="6">
    <w:abstractNumId w:val="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9"/>
  </w:num>
  <w:num w:numId="12">
    <w:abstractNumId w:val="20"/>
  </w:num>
  <w:num w:numId="13">
    <w:abstractNumId w:val="15"/>
  </w:num>
  <w:num w:numId="14">
    <w:abstractNumId w:val="7"/>
  </w:num>
  <w:num w:numId="15">
    <w:abstractNumId w:val="2"/>
  </w:num>
  <w:num w:numId="16">
    <w:abstractNumId w:val="5"/>
  </w:num>
  <w:num w:numId="17">
    <w:abstractNumId w:val="10"/>
  </w:num>
  <w:num w:numId="18">
    <w:abstractNumId w:val="16"/>
  </w:num>
  <w:num w:numId="19">
    <w:abstractNumId w:val="1"/>
  </w:num>
  <w:num w:numId="20">
    <w:abstractNumId w:val="11"/>
  </w:num>
  <w:num w:numId="21">
    <w:abstractNumId w:val="19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5F08"/>
    <w:rsid w:val="0001368A"/>
    <w:rsid w:val="000736EA"/>
    <w:rsid w:val="000805CB"/>
    <w:rsid w:val="00095042"/>
    <w:rsid w:val="00135BF9"/>
    <w:rsid w:val="00144FB4"/>
    <w:rsid w:val="0015220D"/>
    <w:rsid w:val="001710AD"/>
    <w:rsid w:val="001760A4"/>
    <w:rsid w:val="001A42AE"/>
    <w:rsid w:val="001F538E"/>
    <w:rsid w:val="00201AA2"/>
    <w:rsid w:val="00230051"/>
    <w:rsid w:val="00233DB3"/>
    <w:rsid w:val="00246D7E"/>
    <w:rsid w:val="0025367E"/>
    <w:rsid w:val="00254213"/>
    <w:rsid w:val="00267C1C"/>
    <w:rsid w:val="00284E3D"/>
    <w:rsid w:val="002C6AD1"/>
    <w:rsid w:val="002D27F1"/>
    <w:rsid w:val="002D42AD"/>
    <w:rsid w:val="002D46BF"/>
    <w:rsid w:val="002D7489"/>
    <w:rsid w:val="002F7E56"/>
    <w:rsid w:val="00300745"/>
    <w:rsid w:val="00311502"/>
    <w:rsid w:val="003248BA"/>
    <w:rsid w:val="003450E7"/>
    <w:rsid w:val="00356E02"/>
    <w:rsid w:val="00372985"/>
    <w:rsid w:val="00386FDE"/>
    <w:rsid w:val="003A0324"/>
    <w:rsid w:val="003E5557"/>
    <w:rsid w:val="0042006F"/>
    <w:rsid w:val="004409F2"/>
    <w:rsid w:val="0044251B"/>
    <w:rsid w:val="00455916"/>
    <w:rsid w:val="004909EF"/>
    <w:rsid w:val="004D4BEA"/>
    <w:rsid w:val="004E14DA"/>
    <w:rsid w:val="004F7EFD"/>
    <w:rsid w:val="005079AB"/>
    <w:rsid w:val="00511B30"/>
    <w:rsid w:val="005175E4"/>
    <w:rsid w:val="00532ED5"/>
    <w:rsid w:val="00535664"/>
    <w:rsid w:val="005731B2"/>
    <w:rsid w:val="005835EB"/>
    <w:rsid w:val="005927BB"/>
    <w:rsid w:val="005C2163"/>
    <w:rsid w:val="005D120F"/>
    <w:rsid w:val="005D61B4"/>
    <w:rsid w:val="005F4231"/>
    <w:rsid w:val="00600B32"/>
    <w:rsid w:val="00636AA8"/>
    <w:rsid w:val="0067336C"/>
    <w:rsid w:val="006926BF"/>
    <w:rsid w:val="006C422B"/>
    <w:rsid w:val="006E6368"/>
    <w:rsid w:val="006F3276"/>
    <w:rsid w:val="00715556"/>
    <w:rsid w:val="00721031"/>
    <w:rsid w:val="00750411"/>
    <w:rsid w:val="00777E97"/>
    <w:rsid w:val="007A59EB"/>
    <w:rsid w:val="007C6E4D"/>
    <w:rsid w:val="00802A60"/>
    <w:rsid w:val="008342BF"/>
    <w:rsid w:val="0083665D"/>
    <w:rsid w:val="008367F9"/>
    <w:rsid w:val="008806DD"/>
    <w:rsid w:val="00890A18"/>
    <w:rsid w:val="008C2066"/>
    <w:rsid w:val="008E5627"/>
    <w:rsid w:val="008F1126"/>
    <w:rsid w:val="008F7FF5"/>
    <w:rsid w:val="00903B11"/>
    <w:rsid w:val="00913F04"/>
    <w:rsid w:val="0093293E"/>
    <w:rsid w:val="009518A7"/>
    <w:rsid w:val="0097199C"/>
    <w:rsid w:val="00976A7A"/>
    <w:rsid w:val="009808C6"/>
    <w:rsid w:val="00987713"/>
    <w:rsid w:val="009B07A5"/>
    <w:rsid w:val="009B0A45"/>
    <w:rsid w:val="009E35AC"/>
    <w:rsid w:val="00A0694E"/>
    <w:rsid w:val="00A1267C"/>
    <w:rsid w:val="00A21BA5"/>
    <w:rsid w:val="00A22F83"/>
    <w:rsid w:val="00A948B3"/>
    <w:rsid w:val="00A94DE8"/>
    <w:rsid w:val="00AB43E7"/>
    <w:rsid w:val="00AD6C6B"/>
    <w:rsid w:val="00AD7BFF"/>
    <w:rsid w:val="00B327FC"/>
    <w:rsid w:val="00B42A21"/>
    <w:rsid w:val="00B64162"/>
    <w:rsid w:val="00B6710C"/>
    <w:rsid w:val="00B8389D"/>
    <w:rsid w:val="00BA373A"/>
    <w:rsid w:val="00BD2DE8"/>
    <w:rsid w:val="00C04CCE"/>
    <w:rsid w:val="00C52DA7"/>
    <w:rsid w:val="00C64CA7"/>
    <w:rsid w:val="00C66981"/>
    <w:rsid w:val="00C839FC"/>
    <w:rsid w:val="00C92A8F"/>
    <w:rsid w:val="00C97B75"/>
    <w:rsid w:val="00CB0D86"/>
    <w:rsid w:val="00CC4460"/>
    <w:rsid w:val="00CC49EE"/>
    <w:rsid w:val="00CC7BF6"/>
    <w:rsid w:val="00CD710D"/>
    <w:rsid w:val="00D00093"/>
    <w:rsid w:val="00D02740"/>
    <w:rsid w:val="00D22005"/>
    <w:rsid w:val="00D318B5"/>
    <w:rsid w:val="00D31F2A"/>
    <w:rsid w:val="00D36366"/>
    <w:rsid w:val="00D51E08"/>
    <w:rsid w:val="00D52F1F"/>
    <w:rsid w:val="00D83207"/>
    <w:rsid w:val="00D847AB"/>
    <w:rsid w:val="00DA6CDE"/>
    <w:rsid w:val="00DC60E6"/>
    <w:rsid w:val="00E05E14"/>
    <w:rsid w:val="00E20174"/>
    <w:rsid w:val="00E25F0B"/>
    <w:rsid w:val="00E3484E"/>
    <w:rsid w:val="00E7659A"/>
    <w:rsid w:val="00EF24E2"/>
    <w:rsid w:val="00EF6A55"/>
    <w:rsid w:val="00F52E86"/>
    <w:rsid w:val="00F5510F"/>
    <w:rsid w:val="00F55F08"/>
    <w:rsid w:val="00F76005"/>
    <w:rsid w:val="00F97247"/>
    <w:rsid w:val="00FB5D2B"/>
    <w:rsid w:val="00FC7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2AE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">
    <w:name w:val="p"/>
    <w:uiPriority w:val="99"/>
    <w:rsid w:val="001A42AE"/>
    <w:pPr>
      <w:spacing w:line="340" w:lineRule="auto"/>
    </w:pPr>
  </w:style>
  <w:style w:type="paragraph" w:customStyle="1" w:styleId="center">
    <w:name w:val="center"/>
    <w:uiPriority w:val="99"/>
    <w:rsid w:val="001A42AE"/>
    <w:pPr>
      <w:spacing w:after="200" w:line="276" w:lineRule="auto"/>
      <w:jc w:val="center"/>
    </w:pPr>
  </w:style>
  <w:style w:type="paragraph" w:customStyle="1" w:styleId="tableCenter">
    <w:name w:val="tableCenter"/>
    <w:uiPriority w:val="99"/>
    <w:rsid w:val="001A42AE"/>
    <w:pPr>
      <w:spacing w:line="276" w:lineRule="auto"/>
      <w:jc w:val="center"/>
    </w:pPr>
  </w:style>
  <w:style w:type="paragraph" w:customStyle="1" w:styleId="right">
    <w:name w:val="right"/>
    <w:uiPriority w:val="99"/>
    <w:rsid w:val="001A42AE"/>
    <w:pPr>
      <w:spacing w:after="200" w:line="276" w:lineRule="auto"/>
      <w:jc w:val="right"/>
    </w:pPr>
  </w:style>
  <w:style w:type="paragraph" w:customStyle="1" w:styleId="justify">
    <w:name w:val="justify"/>
    <w:uiPriority w:val="99"/>
    <w:rsid w:val="001A42AE"/>
    <w:pPr>
      <w:spacing w:after="200" w:line="276" w:lineRule="auto"/>
      <w:jc w:val="both"/>
    </w:pPr>
  </w:style>
  <w:style w:type="character" w:customStyle="1" w:styleId="bold">
    <w:name w:val="bold"/>
    <w:uiPriority w:val="99"/>
    <w:rsid w:val="001A42AE"/>
    <w:rPr>
      <w:b/>
    </w:rPr>
  </w:style>
  <w:style w:type="table" w:customStyle="1" w:styleId="standard">
    <w:name w:val="standard"/>
    <w:uiPriority w:val="99"/>
    <w:rsid w:val="001A42AE"/>
    <w:pPr>
      <w:spacing w:after="200" w:line="276" w:lineRule="auto"/>
    </w:pPr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1368A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1368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01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36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57</Words>
  <Characters>347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Załącznik nr 2</dc:title>
  <dc:subject/>
  <dc:creator>ZDP Inowroclaw</dc:creator>
  <cp:keywords/>
  <dc:description/>
  <cp:lastModifiedBy>epolniak</cp:lastModifiedBy>
  <cp:revision>2</cp:revision>
  <cp:lastPrinted>2018-11-27T11:43:00Z</cp:lastPrinted>
  <dcterms:created xsi:type="dcterms:W3CDTF">2019-04-24T06:46:00Z</dcterms:created>
  <dcterms:modified xsi:type="dcterms:W3CDTF">2019-04-24T06:46:00Z</dcterms:modified>
</cp:coreProperties>
</file>